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51" w:rsidRDefault="00543F2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2.35pt;margin-top:-4.15pt;width:793.7pt;height:538.6pt;z-index:251662335;mso-width-relative:margin;mso-height-relative:margin">
            <v:textbox inset="0,0,0,0">
              <w:txbxContent>
                <w:p w:rsidR="006A44D6" w:rsidRPr="006A1666" w:rsidRDefault="005F4392" w:rsidP="006A1666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0100310" cy="5254752"/>
                        <wp:effectExtent l="19050" t="0" r="0" b="0"/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21001" t="24243" r="2700" b="95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0310" cy="5254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6162" w:rsidRDefault="00543F23">
      <w:bookmarkStart w:id="0" w:name="_GoBack"/>
      <w:bookmarkEnd w:id="0"/>
      <w:r>
        <w:rPr>
          <w:noProof/>
          <w:lang w:eastAsia="da-DK"/>
        </w:rPr>
        <w:pict>
          <v:shape id="_x0000_s1031" type="#_x0000_t202" style="position:absolute;margin-left:-2.8pt;margin-top:334.8pt;width:255.1pt;height:170.1pt;z-index:251664384">
            <v:textbox inset="0,0,0,0">
              <w:txbxContent>
                <w:p w:rsidR="006A44D6" w:rsidRPr="006A1666" w:rsidRDefault="005F4392" w:rsidP="006A1666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228851" cy="2111825"/>
                        <wp:effectExtent l="19050" t="0" r="0" b="0"/>
                        <wp:docPr id="4" name="Bille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21278" t="10714" r="9881" b="141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851" cy="211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group id="_x0000_s1034" style="position:absolute;margin-left:420.25pt;margin-top:381.85pt;width:354.9pt;height:123.2pt;z-index:251669504" coordorigin="8626,6148" coordsize="7098,2464">
            <v:shape id="_x0000_s1033" type="#_x0000_t202" style="position:absolute;left:8626;top:6148;width:7098;height:2464">
              <v:textbox style="mso-next-textbox:#_x0000_s1033">
                <w:txbxContent>
                  <w:p w:rsidR="009F36E8" w:rsidRDefault="009F36E8">
                    <w:r>
                      <w:rPr>
                        <w:rFonts w:asciiTheme="majorHAnsi" w:eastAsiaTheme="majorEastAsia" w:hAnsiTheme="majorHAnsi" w:cstheme="majorBidi"/>
                        <w:i/>
                        <w:iCs/>
                        <w:noProof/>
                        <w:sz w:val="28"/>
                        <w:szCs w:val="28"/>
                        <w:lang w:eastAsia="da-DK"/>
                      </w:rPr>
                      <w:drawing>
                        <wp:inline distT="0" distB="0" distL="0" distR="0">
                          <wp:extent cx="3304826" cy="614327"/>
                          <wp:effectExtent l="19050" t="0" r="0" b="0"/>
                          <wp:docPr id="5" name="Billed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a_logo1.bmp"/>
                                  <pic:cNvPicPr/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 r="6453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74799" cy="64592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F36E8" w:rsidRPr="00CD0C7D" w:rsidRDefault="005F4392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>Stamspor i Taulov</w:t>
                    </w:r>
                  </w:p>
                  <w:p w:rsidR="009F36E8" w:rsidRPr="00CE3E8C" w:rsidRDefault="009F36E8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©DDO, </w:t>
                    </w:r>
                    <w:proofErr w:type="gramStart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>Cowi  ©</w:t>
                    </w:r>
                    <w:proofErr w:type="gramEnd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GST</w:t>
                    </w:r>
                    <w:r w:rsidRPr="00CE3E8C"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 © Fredericia Kommune</w:t>
                    </w:r>
                  </w:p>
                  <w:p w:rsidR="009F36E8" w:rsidRDefault="009F36E8"/>
                </w:txbxContent>
              </v:textbox>
            </v:shape>
            <v:shape id="Tekstfelt 7" o:spid="_x0000_s1026" type="#_x0000_t202" style="position:absolute;left:13093;top:7491;width:2520;height:986;visibility:visible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" fillcolor="white [3201]" strokeweight=".5pt">
              <v:textbox style="mso-next-textbox:#Tekstfelt 7">
                <w:txbxContent>
                  <w:p w:rsidR="00534492" w:rsidRDefault="00534492">
                    <w:proofErr w:type="spellStart"/>
                    <w:r>
                      <w:t>J</w:t>
                    </w:r>
                    <w:proofErr w:type="gramStart"/>
                    <w:r>
                      <w:t>.Nr</w:t>
                    </w:r>
                    <w:proofErr w:type="spellEnd"/>
                    <w:proofErr w:type="gramEnd"/>
                    <w:r>
                      <w:t>. :</w:t>
                    </w:r>
                    <w:r w:rsidR="005F4392">
                      <w:t xml:space="preserve"> 15/6528</w:t>
                    </w:r>
                  </w:p>
                  <w:p w:rsidR="00534492" w:rsidRDefault="00534492">
                    <w:r>
                      <w:t>Dato:</w:t>
                    </w:r>
                    <w:r w:rsidR="006A1666">
                      <w:t xml:space="preserve"> </w:t>
                    </w:r>
                    <w:r w:rsidR="005F4392">
                      <w:t>20-07-2015</w:t>
                    </w:r>
                  </w:p>
                  <w:p w:rsidR="005F4392" w:rsidRDefault="005F4392"/>
                </w:txbxContent>
              </v:textbox>
            </v:shape>
          </v:group>
        </w:pict>
      </w:r>
    </w:p>
    <w:sectPr w:rsidR="00696162" w:rsidSect="00BC2E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attachedTemplate r:id="rId1"/>
  <w:defaultTabStop w:val="1304"/>
  <w:hyphenationZone w:val="425"/>
  <w:drawingGridHorizontalSpacing w:val="181"/>
  <w:drawingGridVerticalSpacing w:val="181"/>
  <w:characterSpacingControl w:val="doNotCompress"/>
  <w:compat/>
  <w:rsids>
    <w:rsidRoot w:val="005F4392"/>
    <w:rsid w:val="000012C1"/>
    <w:rsid w:val="00027AE4"/>
    <w:rsid w:val="001F5F0E"/>
    <w:rsid w:val="002760A6"/>
    <w:rsid w:val="003608B5"/>
    <w:rsid w:val="00534492"/>
    <w:rsid w:val="00543F23"/>
    <w:rsid w:val="00545EAB"/>
    <w:rsid w:val="005C7948"/>
    <w:rsid w:val="005F4392"/>
    <w:rsid w:val="00696162"/>
    <w:rsid w:val="006A1666"/>
    <w:rsid w:val="006A44D6"/>
    <w:rsid w:val="0070516B"/>
    <w:rsid w:val="00891FA1"/>
    <w:rsid w:val="00904683"/>
    <w:rsid w:val="00907D2D"/>
    <w:rsid w:val="009D61C9"/>
    <w:rsid w:val="009F36E8"/>
    <w:rsid w:val="00B1782A"/>
    <w:rsid w:val="00BC2EC3"/>
    <w:rsid w:val="00CA3AAF"/>
    <w:rsid w:val="00CD0C7D"/>
    <w:rsid w:val="00CD14C5"/>
    <w:rsid w:val="00CE3E8C"/>
    <w:rsid w:val="00D20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A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4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Paradigmer\Forvaltningsret\F-08%20Instillinger%20til%20politiske%20udvalg\Udvalgskortbilag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Udvalgskortbilag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eglt</dc:creator>
  <cp:lastModifiedBy>eglt</cp:lastModifiedBy>
  <cp:revision>1</cp:revision>
  <dcterms:created xsi:type="dcterms:W3CDTF">2015-07-20T12:29:00Z</dcterms:created>
  <dcterms:modified xsi:type="dcterms:W3CDTF">2015-07-20T12:34:00Z</dcterms:modified>
</cp:coreProperties>
</file>